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D39EF" w14:textId="77777777" w:rsidR="00F17BB1" w:rsidRDefault="00F17BB1" w:rsidP="00747A43">
      <w:pPr>
        <w:pStyle w:val="Body"/>
        <w:rPr>
          <w:rFonts w:ascii="Times New Roman" w:hAnsi="Times New Roman"/>
          <w:szCs w:val="24"/>
        </w:rPr>
      </w:pPr>
      <w:bookmarkStart w:id="0" w:name="_GoBack"/>
      <w:bookmarkEnd w:id="0"/>
    </w:p>
    <w:p w14:paraId="065CBE7F" w14:textId="77777777" w:rsidR="0016320C" w:rsidRDefault="0016320C" w:rsidP="00747A43">
      <w:pPr>
        <w:pStyle w:val="Body"/>
        <w:rPr>
          <w:rFonts w:ascii="Times New Roman" w:hAnsi="Times New Roman"/>
          <w:szCs w:val="24"/>
        </w:rPr>
      </w:pPr>
    </w:p>
    <w:sectPr w:rsidR="0016320C" w:rsidSect="000B035B">
      <w:headerReference w:type="default" r:id="rId10"/>
      <w:headerReference w:type="first" r:id="rId11"/>
      <w:footerReference w:type="first" r:id="rId12"/>
      <w:pgSz w:w="12240" w:h="15840"/>
      <w:pgMar w:top="576" w:right="720" w:bottom="360" w:left="720" w:header="720" w:footer="4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1EF82" w14:textId="77777777" w:rsidR="00CF0C36" w:rsidRDefault="00CF0C36">
      <w:r>
        <w:separator/>
      </w:r>
    </w:p>
  </w:endnote>
  <w:endnote w:type="continuationSeparator" w:id="0">
    <w:p w14:paraId="293DF032" w14:textId="77777777" w:rsidR="00CF0C36" w:rsidRDefault="00CF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smos 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A82CD" w14:textId="77777777" w:rsidR="00454540" w:rsidRDefault="00454540">
    <w:pPr>
      <w:pStyle w:val="Footer"/>
      <w:rPr>
        <w:sz w:val="12"/>
      </w:rPr>
    </w:pPr>
  </w:p>
  <w:p w14:paraId="7B38DD18" w14:textId="77777777" w:rsidR="00454540" w:rsidRDefault="00454540">
    <w:pPr>
      <w:pStyle w:val="Footer"/>
      <w:rPr>
        <w:sz w:val="12"/>
      </w:rPr>
    </w:pPr>
  </w:p>
  <w:p w14:paraId="4F86CDC4" w14:textId="251BA2C4" w:rsidR="00454540" w:rsidRDefault="000B035B">
    <w:pPr>
      <w:pStyle w:val="Footer"/>
      <w:rPr>
        <w:sz w:val="6"/>
      </w:rPr>
    </w:pPr>
    <w:r>
      <w:rPr>
        <w:noProof/>
        <w:sz w:val="6"/>
      </w:rPr>
      <w:drawing>
        <wp:inline distT="0" distB="0" distL="0" distR="0" wp14:anchorId="303FFF90" wp14:editId="72E413EF">
          <wp:extent cx="6858000" cy="44259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SPACStationery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42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BE74F" w14:textId="77777777" w:rsidR="00CF0C36" w:rsidRDefault="00CF0C36">
      <w:r>
        <w:separator/>
      </w:r>
    </w:p>
  </w:footnote>
  <w:footnote w:type="continuationSeparator" w:id="0">
    <w:p w14:paraId="39BF6836" w14:textId="77777777" w:rsidR="00CF0C36" w:rsidRDefault="00CF0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541C3" w14:textId="77777777" w:rsidR="00454540" w:rsidRDefault="00454540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rFonts w:ascii="Times" w:hAnsi="Times"/>
        <w:sz w:val="24"/>
      </w:rPr>
    </w:pPr>
    <w:r>
      <w:rPr>
        <w:rFonts w:ascii="Times" w:hAnsi="Times"/>
        <w:sz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C2710" w14:textId="092FAEA4" w:rsidR="00454540" w:rsidRPr="00E30EB6" w:rsidRDefault="00F17BB1" w:rsidP="000B035B">
    <w:pPr>
      <w:pStyle w:val="ListBullet"/>
      <w:numPr>
        <w:ilvl w:val="0"/>
        <w:numId w:val="0"/>
      </w:numPr>
      <w:jc w:val="both"/>
    </w:pPr>
    <w:r w:rsidRPr="00F17BB1">
      <w:rPr>
        <w:noProof/>
      </w:rPr>
      <w:drawing>
        <wp:inline distT="0" distB="0" distL="0" distR="0" wp14:anchorId="054B73D7" wp14:editId="3AA7C3AA">
          <wp:extent cx="4368800" cy="1003300"/>
          <wp:effectExtent l="0" t="0" r="0" b="1270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8800" cy="100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6DCCE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E63DB"/>
    <w:multiLevelType w:val="multilevel"/>
    <w:tmpl w:val="F66641E8"/>
    <w:lvl w:ilvl="0">
      <w:start w:val="1"/>
      <w:numFmt w:val="decimal"/>
      <w:lvlText w:val="Step %1 -"/>
      <w:lvlJc w:val="left"/>
      <w:pPr>
        <w:ind w:left="8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00EA4E5A"/>
    <w:multiLevelType w:val="hybridMultilevel"/>
    <w:tmpl w:val="1416DF2A"/>
    <w:lvl w:ilvl="0" w:tplc="26C4B5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E67DB"/>
    <w:multiLevelType w:val="multilevel"/>
    <w:tmpl w:val="32288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93F79"/>
    <w:multiLevelType w:val="hybridMultilevel"/>
    <w:tmpl w:val="14DC7ECA"/>
    <w:lvl w:ilvl="0" w:tplc="FFFFFFFF">
      <w:numFmt w:val="decimal"/>
      <w:lvlText w:val=""/>
      <w:lvlJc w:val="left"/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800161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6015EF"/>
    <w:multiLevelType w:val="hybridMultilevel"/>
    <w:tmpl w:val="073E4468"/>
    <w:lvl w:ilvl="0" w:tplc="85A482F8">
      <w:start w:val="1"/>
      <w:numFmt w:val="decimal"/>
      <w:lvlText w:val="Step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F5891"/>
    <w:multiLevelType w:val="hybridMultilevel"/>
    <w:tmpl w:val="66321AC0"/>
    <w:lvl w:ilvl="0" w:tplc="0840FB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03CD5"/>
    <w:multiLevelType w:val="hybridMultilevel"/>
    <w:tmpl w:val="065EBE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F4380"/>
    <w:multiLevelType w:val="multilevel"/>
    <w:tmpl w:val="073E4468"/>
    <w:lvl w:ilvl="0">
      <w:start w:val="1"/>
      <w:numFmt w:val="decimal"/>
      <w:lvlText w:val="Step 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536F7"/>
    <w:multiLevelType w:val="multilevel"/>
    <w:tmpl w:val="F66641E8"/>
    <w:lvl w:ilvl="0">
      <w:start w:val="1"/>
      <w:numFmt w:val="decimal"/>
      <w:lvlText w:val="Step %1 -"/>
      <w:lvlJc w:val="left"/>
      <w:pPr>
        <w:ind w:left="8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11" w15:restartNumberingAfterBreak="0">
    <w:nsid w:val="41C13847"/>
    <w:multiLevelType w:val="hybridMultilevel"/>
    <w:tmpl w:val="82EAD154"/>
    <w:lvl w:ilvl="0" w:tplc="FFFFFFFF">
      <w:numFmt w:val="decimal"/>
      <w:lvlText w:val=""/>
      <w:lvlJc w:val="left"/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F7D425B"/>
    <w:multiLevelType w:val="hybridMultilevel"/>
    <w:tmpl w:val="2940F8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45A03"/>
    <w:multiLevelType w:val="hybridMultilevel"/>
    <w:tmpl w:val="F7981ABA"/>
    <w:lvl w:ilvl="0" w:tplc="F3C09290">
      <w:start w:val="1"/>
      <w:numFmt w:val="decimal"/>
      <w:lvlText w:val="Step %1 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336B4"/>
    <w:multiLevelType w:val="hybridMultilevel"/>
    <w:tmpl w:val="88B6378A"/>
    <w:lvl w:ilvl="0" w:tplc="FFFFFFFF">
      <w:numFmt w:val="decimal"/>
      <w:lvlText w:val=""/>
      <w:lvlJc w:val="left"/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C1282"/>
    <w:multiLevelType w:val="hybridMultilevel"/>
    <w:tmpl w:val="5512F5A6"/>
    <w:lvl w:ilvl="0" w:tplc="0840FB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FFFFFFF">
      <w:numFmt w:val="decimal"/>
      <w:lvlText w:val=""/>
      <w:lvlJc w:val="left"/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BD588F"/>
    <w:multiLevelType w:val="hybridMultilevel"/>
    <w:tmpl w:val="6E3C9652"/>
    <w:lvl w:ilvl="0" w:tplc="FFFFFFFF">
      <w:numFmt w:val="decimal"/>
      <w:lvlText w:val=""/>
      <w:lvlJc w:val="left"/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B7F35"/>
    <w:multiLevelType w:val="hybridMultilevel"/>
    <w:tmpl w:val="F66641E8"/>
    <w:lvl w:ilvl="0" w:tplc="F3C09290">
      <w:start w:val="1"/>
      <w:numFmt w:val="decimal"/>
      <w:lvlText w:val="Step %1 -"/>
      <w:lvlJc w:val="left"/>
      <w:pPr>
        <w:ind w:left="8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40" w:hanging="360"/>
      </w:pPr>
    </w:lvl>
    <w:lvl w:ilvl="2" w:tplc="0409001B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8" w15:restartNumberingAfterBreak="0">
    <w:nsid w:val="7783307C"/>
    <w:multiLevelType w:val="hybridMultilevel"/>
    <w:tmpl w:val="714E5CF2"/>
    <w:lvl w:ilvl="0" w:tplc="1BD454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3"/>
  </w:num>
  <w:num w:numId="5">
    <w:abstractNumId w:val="17"/>
  </w:num>
  <w:num w:numId="6">
    <w:abstractNumId w:val="10"/>
  </w:num>
  <w:num w:numId="7">
    <w:abstractNumId w:val="1"/>
  </w:num>
  <w:num w:numId="8">
    <w:abstractNumId w:val="18"/>
  </w:num>
  <w:num w:numId="9">
    <w:abstractNumId w:val="2"/>
  </w:num>
  <w:num w:numId="10">
    <w:abstractNumId w:val="5"/>
  </w:num>
  <w:num w:numId="11">
    <w:abstractNumId w:val="7"/>
  </w:num>
  <w:num w:numId="12">
    <w:abstractNumId w:val="15"/>
  </w:num>
  <w:num w:numId="13">
    <w:abstractNumId w:val="11"/>
  </w:num>
  <w:num w:numId="14">
    <w:abstractNumId w:val="4"/>
  </w:num>
  <w:num w:numId="15">
    <w:abstractNumId w:val="16"/>
  </w:num>
  <w:num w:numId="16">
    <w:abstractNumId w:val="14"/>
  </w:num>
  <w:num w:numId="17">
    <w:abstractNumId w:val="12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embedSystemFonts/>
  <w:hideSpellingErrors/>
  <w:hideGrammaticalError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3D2"/>
    <w:rsid w:val="00067551"/>
    <w:rsid w:val="00091805"/>
    <w:rsid w:val="000B035B"/>
    <w:rsid w:val="000B31C0"/>
    <w:rsid w:val="0016320C"/>
    <w:rsid w:val="0019050B"/>
    <w:rsid w:val="001B2DB0"/>
    <w:rsid w:val="002577D1"/>
    <w:rsid w:val="00273B3A"/>
    <w:rsid w:val="00316F72"/>
    <w:rsid w:val="00353D8D"/>
    <w:rsid w:val="00394025"/>
    <w:rsid w:val="003E3861"/>
    <w:rsid w:val="00454540"/>
    <w:rsid w:val="004567EA"/>
    <w:rsid w:val="004F52C9"/>
    <w:rsid w:val="00501FEB"/>
    <w:rsid w:val="00536611"/>
    <w:rsid w:val="00547F75"/>
    <w:rsid w:val="006156DE"/>
    <w:rsid w:val="006254B2"/>
    <w:rsid w:val="0064151F"/>
    <w:rsid w:val="00666E69"/>
    <w:rsid w:val="00682440"/>
    <w:rsid w:val="006D0FA9"/>
    <w:rsid w:val="0072323C"/>
    <w:rsid w:val="0073391C"/>
    <w:rsid w:val="00747A43"/>
    <w:rsid w:val="00797483"/>
    <w:rsid w:val="007A1EF0"/>
    <w:rsid w:val="007A5D19"/>
    <w:rsid w:val="007B6BCF"/>
    <w:rsid w:val="008205B0"/>
    <w:rsid w:val="008407CD"/>
    <w:rsid w:val="00887680"/>
    <w:rsid w:val="008A6C09"/>
    <w:rsid w:val="008D0748"/>
    <w:rsid w:val="008D13D2"/>
    <w:rsid w:val="008E309E"/>
    <w:rsid w:val="00910452"/>
    <w:rsid w:val="009251FD"/>
    <w:rsid w:val="00947A65"/>
    <w:rsid w:val="009956D2"/>
    <w:rsid w:val="00A608F9"/>
    <w:rsid w:val="00A65F74"/>
    <w:rsid w:val="00A82613"/>
    <w:rsid w:val="00A84665"/>
    <w:rsid w:val="00B01445"/>
    <w:rsid w:val="00B23F34"/>
    <w:rsid w:val="00B51448"/>
    <w:rsid w:val="00B66056"/>
    <w:rsid w:val="00B70443"/>
    <w:rsid w:val="00B753D2"/>
    <w:rsid w:val="00BB06FB"/>
    <w:rsid w:val="00BC4B1B"/>
    <w:rsid w:val="00C30E43"/>
    <w:rsid w:val="00C40160"/>
    <w:rsid w:val="00C46F1B"/>
    <w:rsid w:val="00CA7486"/>
    <w:rsid w:val="00CF0C36"/>
    <w:rsid w:val="00D11B33"/>
    <w:rsid w:val="00D2001A"/>
    <w:rsid w:val="00D86085"/>
    <w:rsid w:val="00DA7A6C"/>
    <w:rsid w:val="00DE1543"/>
    <w:rsid w:val="00E30EB6"/>
    <w:rsid w:val="00E606FA"/>
    <w:rsid w:val="00E724D2"/>
    <w:rsid w:val="00E755C9"/>
    <w:rsid w:val="00E93370"/>
    <w:rsid w:val="00EA3C23"/>
    <w:rsid w:val="00EA7124"/>
    <w:rsid w:val="00F17BB1"/>
    <w:rsid w:val="00FA02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6362B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608F9"/>
    <w:rPr>
      <w:rFonts w:ascii="Cosmos Light" w:hAnsi="Cosmos Light"/>
    </w:rPr>
  </w:style>
  <w:style w:type="paragraph" w:styleId="Heading1">
    <w:name w:val="heading 1"/>
    <w:basedOn w:val="Normal"/>
    <w:next w:val="Normal"/>
    <w:link w:val="Heading1Char"/>
    <w:qFormat/>
    <w:rsid w:val="006254B2"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608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8F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8F9"/>
  </w:style>
  <w:style w:type="paragraph" w:customStyle="1" w:styleId="Body">
    <w:name w:val="Body"/>
    <w:basedOn w:val="Normal"/>
    <w:uiPriority w:val="99"/>
    <w:rsid w:val="00A608F9"/>
    <w:rPr>
      <w:rFonts w:ascii="Helvetica" w:hAnsi="Helvetica"/>
      <w:sz w:val="24"/>
    </w:rPr>
  </w:style>
  <w:style w:type="character" w:styleId="Hyperlink">
    <w:name w:val="Hyperlink"/>
    <w:basedOn w:val="DefaultParagraphFont"/>
    <w:rsid w:val="00A608F9"/>
    <w:rPr>
      <w:color w:val="0000FF"/>
      <w:u w:val="single"/>
    </w:rPr>
  </w:style>
  <w:style w:type="character" w:styleId="FollowedHyperlink">
    <w:name w:val="FollowedHyperlink"/>
    <w:basedOn w:val="DefaultParagraphFont"/>
    <w:rsid w:val="00A608F9"/>
    <w:rPr>
      <w:color w:val="800080"/>
      <w:u w:val="single"/>
    </w:rPr>
  </w:style>
  <w:style w:type="paragraph" w:styleId="BodyText">
    <w:name w:val="Body Text"/>
    <w:basedOn w:val="Normal"/>
    <w:rsid w:val="00A608F9"/>
    <w:pPr>
      <w:spacing w:line="160" w:lineRule="exact"/>
    </w:pPr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34"/>
    <w:qFormat/>
    <w:rsid w:val="008D13D2"/>
    <w:pPr>
      <w:ind w:left="720"/>
      <w:contextualSpacing/>
    </w:pPr>
  </w:style>
  <w:style w:type="paragraph" w:customStyle="1" w:styleId="Default">
    <w:name w:val="Default"/>
    <w:rsid w:val="001B2DB0"/>
    <w:pPr>
      <w:spacing w:line="240" w:lineRule="atLeast"/>
    </w:pPr>
    <w:rPr>
      <w:rFonts w:ascii="Helvetica" w:hAnsi="Helvetica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6254B2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9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91C"/>
    <w:rPr>
      <w:rFonts w:ascii="Lucida Grande" w:hAnsi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54540"/>
    <w:rPr>
      <w:rFonts w:ascii="Cosmos Light" w:hAnsi="Cosmos Light"/>
    </w:rPr>
  </w:style>
  <w:style w:type="paragraph" w:styleId="ListBullet">
    <w:name w:val="List Bullet"/>
    <w:basedOn w:val="Normal"/>
    <w:uiPriority w:val="99"/>
    <w:unhideWhenUsed/>
    <w:rsid w:val="000B035B"/>
    <w:pPr>
      <w:numPr>
        <w:numId w:val="1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jdutton/Applications/Microsoft%20Office%2098/Templates/Letter%20w:NCH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009FA3E2A173499378EAB06C7DC235" ma:contentTypeVersion="7" ma:contentTypeDescription="Create a new document." ma:contentTypeScope="" ma:versionID="bedc85e4afb771f3fe0ad58053d9a762">
  <xsd:schema xmlns:xsd="http://www.w3.org/2001/XMLSchema" xmlns:xs="http://www.w3.org/2001/XMLSchema" xmlns:p="http://schemas.microsoft.com/office/2006/metadata/properties" xmlns:ns2="6e570fb3-45c7-4cfc-8b70-1dfea2568f50" xmlns:ns3="9bccf484-7123-47f5-bc42-07e33356a7c5" targetNamespace="http://schemas.microsoft.com/office/2006/metadata/properties" ma:root="true" ma:fieldsID="3a0d89359cbfd3dfb9bc96c3148ef7a0" ns2:_="" ns3:_="">
    <xsd:import namespace="6e570fb3-45c7-4cfc-8b70-1dfea2568f50"/>
    <xsd:import namespace="9bccf484-7123-47f5-bc42-07e33356a7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70fb3-45c7-4cfc-8b70-1dfea2568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cf484-7123-47f5-bc42-07e33356a7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7E1FB8-CE6B-45A8-90AF-7881F38B03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4906CA-0CD2-496E-8198-2A4FB40B44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99F806-5923-4549-9B97-50D76A53D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570fb3-45c7-4cfc-8b70-1dfea2568f50"/>
    <ds:schemaRef ds:uri="9bccf484-7123-47f5-bc42-07e33356a7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w:NCHA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w/NCHA</vt:lpstr>
    </vt:vector>
  </TitlesOfParts>
  <Company>NCHA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w/NCHA</dc:title>
  <dc:subject>NCHA Letterhead Stationary</dc:subject>
  <dc:creator>Justin Dutton</dc:creator>
  <cp:keywords/>
  <cp:lastModifiedBy>Stephanie Strickland</cp:lastModifiedBy>
  <cp:revision>2</cp:revision>
  <cp:lastPrinted>2018-01-11T21:01:00Z</cp:lastPrinted>
  <dcterms:created xsi:type="dcterms:W3CDTF">2020-01-24T14:59:00Z</dcterms:created>
  <dcterms:modified xsi:type="dcterms:W3CDTF">2020-01-24T14:59:00Z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Information Services</vt:lpwstr>
  </property>
  <property fmtid="{D5CDD505-2E9C-101B-9397-08002B2CF9AE}" pid="3" name="ContentTypeId">
    <vt:lpwstr>0x01010019009FA3E2A173499378EAB06C7DC235</vt:lpwstr>
  </property>
</Properties>
</file>